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7F16E5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060A8C" w:rsidP="00B627FE">
            <w:r>
              <w:rPr>
                <w:rFonts w:hint="cs"/>
                <w:rtl/>
              </w:rPr>
              <w:t>3.10</w:t>
            </w:r>
            <w:r w:rsidR="00F67A4E">
              <w:rPr>
                <w:rFonts w:hint="cs"/>
                <w:rtl/>
              </w:rPr>
              <w:t>.23</w:t>
            </w:r>
          </w:p>
        </w:tc>
      </w:tr>
    </w:tbl>
    <w:p w:rsidR="00332AFB" w:rsidRDefault="007F16E5" w:rsidP="00222867">
      <w:pPr>
        <w:rPr>
          <w:rtl/>
        </w:rPr>
      </w:pPr>
    </w:p>
    <w:p w:rsidR="00222867" w:rsidRDefault="007F16E5" w:rsidP="00222867">
      <w:pPr>
        <w:rPr>
          <w:rtl/>
        </w:rPr>
      </w:pPr>
    </w:p>
    <w:p w:rsidR="00222867" w:rsidRDefault="007F16E5" w:rsidP="00222867">
      <w:pPr>
        <w:rPr>
          <w:rtl/>
        </w:rPr>
      </w:pPr>
    </w:p>
    <w:p w:rsidR="00222867" w:rsidRDefault="007F16E5" w:rsidP="00222867">
      <w:pPr>
        <w:rPr>
          <w:rtl/>
        </w:rPr>
      </w:pPr>
    </w:p>
    <w:p w:rsidR="00222867" w:rsidRDefault="007F16E5" w:rsidP="00222867">
      <w:pPr>
        <w:rPr>
          <w:rtl/>
        </w:rPr>
      </w:pPr>
    </w:p>
    <w:p w:rsidR="00222867" w:rsidRDefault="007F16E5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7F16E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7F16E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C22292" w:rsidRPr="0053500C" w:rsidRDefault="00870F94" w:rsidP="00613AC4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רשת שיתוף מידע</w:t>
            </w:r>
            <w:r w:rsidR="00C0537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איתן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פרוסה היום ב</w:t>
            </w:r>
            <w:r w:rsidR="007D6F87">
              <w:rPr>
                <w:rFonts w:ascii="Arial" w:hAnsi="Arial" w:hint="cs"/>
                <w:b/>
                <w:sz w:val="22"/>
                <w:szCs w:val="22"/>
                <w:rtl/>
              </w:rPr>
              <w:t>רוב בתי החולים הממשלתיים (כלליים, גריאטריים ופסיכיאטריים)</w:t>
            </w:r>
            <w:r w:rsidR="00060A8C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="007D6F8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במספר בתי חולים ציבוריים ובקופות החולים. ישנה דרישה לפרוס את המערכת</w:t>
            </w:r>
            <w:r w:rsidR="00060A8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גם במרכזים 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גריאטריים </w:t>
            </w:r>
            <w:r w:rsidR="00060A8C">
              <w:rPr>
                <w:rFonts w:ascii="Arial" w:hAnsi="Arial" w:hint="cs"/>
                <w:b/>
                <w:sz w:val="22"/>
                <w:szCs w:val="22"/>
                <w:rtl/>
              </w:rPr>
              <w:t>פרטיים</w:t>
            </w:r>
            <w:r w:rsidR="00613A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(להלן" מר"גים)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="00C0537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613A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בשלב ראשון הוחלט לפרוס ברעות והרצוג. 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>במוסדות אלו משתמשים בתיק קליני "אבות" של חברת פאזל סופט.</w:t>
            </w:r>
            <w:r w:rsidR="00C0537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>כדי לחברם למערכת איתן נדרשת עבודת פיתוח ותשתיות בצד התיק הקליני ויצירת תשתית מתאימה לכך.</w:t>
            </w:r>
            <w:r w:rsidR="00613A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את 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>עבודת פי</w:t>
            </w:r>
            <w:r w:rsidR="00460A96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וח </w:t>
            </w:r>
            <w:r w:rsidR="00613AC4">
              <w:rPr>
                <w:rFonts w:ascii="Arial" w:hAnsi="Arial" w:hint="cs"/>
                <w:b/>
                <w:sz w:val="22"/>
                <w:szCs w:val="22"/>
                <w:rtl/>
              </w:rPr>
              <w:t>זו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יכול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לבצע רק חברת פאזל סופט שה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>יא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ספק </w:t>
            </w:r>
            <w:r w:rsidR="004532FF" w:rsidRPr="00613AC4">
              <w:rPr>
                <w:rFonts w:ascii="Arial" w:hAnsi="Arial" w:hint="cs"/>
                <w:b/>
                <w:sz w:val="22"/>
                <w:szCs w:val="22"/>
                <w:rtl/>
              </w:rPr>
              <w:t>הפיתוח והתשתיות של</w:t>
            </w:r>
            <w:r w:rsidR="009F706C" w:rsidRPr="00613A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התיק הקליני </w:t>
            </w:r>
            <w:r w:rsidR="00613AC4" w:rsidRPr="00613A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"אבות" </w:t>
            </w:r>
            <w:r w:rsidR="009F706C" w:rsidRPr="00613AC4">
              <w:rPr>
                <w:rFonts w:ascii="Arial" w:hAnsi="Arial" w:hint="cs"/>
                <w:b/>
                <w:sz w:val="22"/>
                <w:szCs w:val="22"/>
                <w:rtl/>
              </w:rPr>
              <w:t>של הארגונים הנ"ל.</w:t>
            </w:r>
            <w:r w:rsidR="00613A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ככל </w:t>
            </w:r>
            <w:r w:rsidR="0050636E">
              <w:rPr>
                <w:rFonts w:ascii="Arial" w:hAnsi="Arial" w:hint="cs"/>
                <w:b/>
                <w:sz w:val="22"/>
                <w:szCs w:val="22"/>
                <w:rtl/>
              </w:rPr>
              <w:t>והשלב הראשון יצליח, נרצה להמשיך את הפריסה במר"גים נוספים אשר יש בהם תיק קליני "אבות".</w:t>
            </w:r>
          </w:p>
        </w:tc>
      </w:tr>
    </w:tbl>
    <w:p w:rsidR="00222867" w:rsidRPr="00AF57E9" w:rsidRDefault="007F16E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7F16E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7F16E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7F16E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7F16E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A662F8" w:rsidRPr="00082DF5" w:rsidRDefault="00661D35" w:rsidP="00661D35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tl/>
              </w:rPr>
              <w:t>פאזלסופט בעמ</w:t>
            </w:r>
          </w:p>
        </w:tc>
      </w:tr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A662F8" w:rsidRPr="00082DF5" w:rsidRDefault="00661D35" w:rsidP="00A662F8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tl/>
              </w:rPr>
              <w:t>513540146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C51C4">
        <w:tc>
          <w:tcPr>
            <w:tcW w:w="2675" w:type="dxa"/>
            <w:shd w:val="clear" w:color="auto" w:fill="E6E6E6"/>
            <w:hideMark/>
          </w:tcPr>
          <w:p w:rsidR="00222867" w:rsidRPr="002C51C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51C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222867" w:rsidRPr="002C51C4" w:rsidRDefault="00D50C6A" w:rsidP="00DA1E2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1,123,083</w:t>
            </w:r>
            <w:r w:rsidR="000A1D9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984D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(כולל מע"מ)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5F77D0" w:rsidRDefault="005F77D0" w:rsidP="006E7F97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F77D0">
              <w:rPr>
                <w:rFonts w:ascii="Arial" w:hAnsi="Arial" w:hint="cs"/>
                <w:b/>
                <w:sz w:val="22"/>
                <w:szCs w:val="22"/>
                <w:rtl/>
              </w:rPr>
              <w:t>1/1/2</w:t>
            </w:r>
            <w:r w:rsidR="006E7F97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Pr="005F77D0">
              <w:rPr>
                <w:rFonts w:ascii="Arial" w:hAnsi="Arial" w:hint="cs"/>
                <w:b/>
                <w:sz w:val="22"/>
                <w:szCs w:val="22"/>
                <w:rtl/>
              </w:rPr>
              <w:t>-31/12/2</w:t>
            </w:r>
            <w:r w:rsidR="00F67A4E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222867" w:rsidRPr="00AF57E9" w:rsidRDefault="007F16E5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C22292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</w:p>
    <w:p w:rsidR="00C22292" w:rsidRDefault="00C22292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7F16E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7F16E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Default="00D50C6A" w:rsidP="00311991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במוסדות הרצוג ורעות 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>יש לבצע פיתוחים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בתיק הקליני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"אבות" 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>והתאמת התשתיות במרג"ים . פעולות אלו יכולות להתבצע רק ע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>י החברה שמפתחת את התיק</w:t>
            </w:r>
            <w:r w:rsidR="0031199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ומספקת את התשתיות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:rsidR="00C22292" w:rsidRDefault="009F706C" w:rsidP="00D11D64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במקרה זה חברת פאזל 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>סופט היא בעלת תיק הקליני "אבות"  וספק התשתיות של המר</w:t>
            </w:r>
            <w:r w:rsidR="00311991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="004532FF">
              <w:rPr>
                <w:rFonts w:ascii="Arial" w:hAnsi="Arial" w:hint="cs"/>
                <w:b/>
                <w:sz w:val="22"/>
                <w:szCs w:val="22"/>
                <w:rtl/>
              </w:rPr>
              <w:t>גים.</w:t>
            </w:r>
          </w:p>
          <w:p w:rsidR="00C22292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C22292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C22292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C22292" w:rsidRPr="00A662F8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222867" w:rsidRPr="00AF57E9" w:rsidRDefault="007F16E5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F951F0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 w:hint="cs"/>
          <w:b/>
          <w:noProof/>
          <w:sz w:val="21"/>
          <w:szCs w:val="21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243840</wp:posOffset>
            </wp:positionH>
            <wp:positionV relativeFrom="margin">
              <wp:posOffset>3908425</wp:posOffset>
            </wp:positionV>
            <wp:extent cx="1066800" cy="792480"/>
            <wp:effectExtent l="0" t="0" r="0" b="7620"/>
            <wp:wrapNone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‏‏חתימה טל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797"/>
        <w:gridCol w:w="2825"/>
      </w:tblGrid>
      <w:tr w:rsidR="007548B0" w:rsidTr="00F951F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92" w:rsidRDefault="005362C1" w:rsidP="00F951F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טל יצחק לוי</w:t>
            </w:r>
          </w:p>
          <w:p w:rsidR="00F951F0" w:rsidRPr="00AF57E9" w:rsidRDefault="00F951F0" w:rsidP="00F951F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362C1" w:rsidP="002921F5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</w:t>
            </w:r>
            <w:r w:rsidR="00AD024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פרויקטים פריסה ותפעול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איתן ואופק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D0A07" w:rsidRDefault="007F16E5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951F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7F16E5" w:rsidP="00222867">
      <w:pPr>
        <w:rPr>
          <w:rtl/>
        </w:rPr>
      </w:pPr>
    </w:p>
    <w:p w:rsidR="00644B5F" w:rsidRPr="00572407" w:rsidRDefault="00644B5F" w:rsidP="00644B5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644B5F" w:rsidRDefault="00644B5F" w:rsidP="00644B5F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644B5F" w:rsidRPr="00AF57E9" w:rsidTr="004B0DE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53500C" w:rsidRDefault="00644B5F" w:rsidP="004B0DE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53500C" w:rsidRDefault="00644B5F" w:rsidP="004B0DE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AF57E9" w:rsidRDefault="00E5095B" w:rsidP="004B0DE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450850"/>
                  <wp:effectExtent l="0" t="0" r="635" b="635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545" cy="45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B5F" w:rsidRPr="00AF57E9" w:rsidTr="004B0DE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644B5F" w:rsidRPr="00817FBA" w:rsidRDefault="00644B5F" w:rsidP="00644B5F"/>
    <w:p w:rsidR="00572407" w:rsidRPr="00817FBA" w:rsidRDefault="00572407" w:rsidP="00572407">
      <w:bookmarkStart w:id="0" w:name="_GoBack"/>
      <w:bookmarkEnd w:id="0"/>
    </w:p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6E5" w:rsidRDefault="007F16E5">
      <w:r>
        <w:separator/>
      </w:r>
    </w:p>
  </w:endnote>
  <w:endnote w:type="continuationSeparator" w:id="0">
    <w:p w:rsidR="007F16E5" w:rsidRDefault="007F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5095B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5095B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7F16E5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7F16E5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6E5" w:rsidRDefault="007F16E5">
      <w:r>
        <w:separator/>
      </w:r>
    </w:p>
  </w:footnote>
  <w:footnote w:type="continuationSeparator" w:id="0">
    <w:p w:rsidR="007F16E5" w:rsidRDefault="007F1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7F16E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7F16E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7F16E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7F16E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7F16E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7F16E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7F16E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3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1277"/>
    <w:rsid w:val="000442DA"/>
    <w:rsid w:val="00060A8C"/>
    <w:rsid w:val="000A1D9D"/>
    <w:rsid w:val="000C0F8C"/>
    <w:rsid w:val="001921C7"/>
    <w:rsid w:val="00194455"/>
    <w:rsid w:val="001B1929"/>
    <w:rsid w:val="001B23D8"/>
    <w:rsid w:val="001B27BD"/>
    <w:rsid w:val="002921F5"/>
    <w:rsid w:val="002C51C4"/>
    <w:rsid w:val="002D0A07"/>
    <w:rsid w:val="002D5C29"/>
    <w:rsid w:val="002E19E8"/>
    <w:rsid w:val="00311991"/>
    <w:rsid w:val="00336CDD"/>
    <w:rsid w:val="003C55A8"/>
    <w:rsid w:val="004532FF"/>
    <w:rsid w:val="00460A96"/>
    <w:rsid w:val="004A4352"/>
    <w:rsid w:val="004B205C"/>
    <w:rsid w:val="004E0B2C"/>
    <w:rsid w:val="004E71C3"/>
    <w:rsid w:val="0050636E"/>
    <w:rsid w:val="005130CB"/>
    <w:rsid w:val="00514ED8"/>
    <w:rsid w:val="005362C1"/>
    <w:rsid w:val="00561913"/>
    <w:rsid w:val="00572407"/>
    <w:rsid w:val="005F77D0"/>
    <w:rsid w:val="00613AC4"/>
    <w:rsid w:val="006401F5"/>
    <w:rsid w:val="00643FC1"/>
    <w:rsid w:val="00644B5F"/>
    <w:rsid w:val="00661D35"/>
    <w:rsid w:val="00675430"/>
    <w:rsid w:val="006E7F97"/>
    <w:rsid w:val="006F14EA"/>
    <w:rsid w:val="00716A9E"/>
    <w:rsid w:val="00754171"/>
    <w:rsid w:val="007548B0"/>
    <w:rsid w:val="007C4A53"/>
    <w:rsid w:val="007D6F87"/>
    <w:rsid w:val="007F16E5"/>
    <w:rsid w:val="00870F94"/>
    <w:rsid w:val="00984D2D"/>
    <w:rsid w:val="00995809"/>
    <w:rsid w:val="009B6B29"/>
    <w:rsid w:val="009F706C"/>
    <w:rsid w:val="009F7FB7"/>
    <w:rsid w:val="00A662F8"/>
    <w:rsid w:val="00AD0242"/>
    <w:rsid w:val="00AE30BF"/>
    <w:rsid w:val="00AF173F"/>
    <w:rsid w:val="00B07843"/>
    <w:rsid w:val="00B43868"/>
    <w:rsid w:val="00B53C37"/>
    <w:rsid w:val="00B543EB"/>
    <w:rsid w:val="00B627FE"/>
    <w:rsid w:val="00B85624"/>
    <w:rsid w:val="00B948B4"/>
    <w:rsid w:val="00BC4C4D"/>
    <w:rsid w:val="00BF23BC"/>
    <w:rsid w:val="00C0537B"/>
    <w:rsid w:val="00C22292"/>
    <w:rsid w:val="00C35E1C"/>
    <w:rsid w:val="00C43315"/>
    <w:rsid w:val="00C44112"/>
    <w:rsid w:val="00C70AF8"/>
    <w:rsid w:val="00D11D64"/>
    <w:rsid w:val="00D208B3"/>
    <w:rsid w:val="00D46559"/>
    <w:rsid w:val="00D50C6A"/>
    <w:rsid w:val="00D66609"/>
    <w:rsid w:val="00D85D82"/>
    <w:rsid w:val="00DA1E22"/>
    <w:rsid w:val="00E5095B"/>
    <w:rsid w:val="00E630D4"/>
    <w:rsid w:val="00E8203D"/>
    <w:rsid w:val="00EC145B"/>
    <w:rsid w:val="00ED1B15"/>
    <w:rsid w:val="00F15B21"/>
    <w:rsid w:val="00F67A4E"/>
    <w:rsid w:val="00F9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90B2FA-71F2-4584-9715-0BBB4352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1A6C1126-ACDE-4973-A2A2-BB15298E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436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אתי מלאייב</cp:lastModifiedBy>
  <cp:revision>2</cp:revision>
  <dcterms:created xsi:type="dcterms:W3CDTF">2023-10-26T10:11:00Z</dcterms:created>
  <dcterms:modified xsi:type="dcterms:W3CDTF">2023-10-26T10:11:00Z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